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511EBE" w:rsidP="00511EBE">
            <w:r>
              <w:t>Fundraiser for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511EBE" w:rsidP="002A4ED5">
            <w:r>
              <w:t xml:space="preserve">Misty Run </w:t>
            </w:r>
            <w:proofErr w:type="spellStart"/>
            <w:r>
              <w:t>Eventing</w:t>
            </w:r>
            <w:proofErr w:type="spellEnd"/>
          </w:p>
        </w:tc>
      </w:tr>
      <w:tr w:rsidR="002A4ED5" w:rsidRPr="002A4ED5" w:rsidTr="002A4ED5">
        <w:sdt>
          <w:sdtPr>
            <w:id w:val="1692185716"/>
            <w:placeholder>
              <w:docPart w:val="76E69F06D794465D85699A09B3C243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511EBE" w:rsidP="002A4ED5">
            <w:r>
              <w:t xml:space="preserve">Delivered by 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511EBE" w:rsidP="002A4ED5">
            <w:r>
              <w:t>December 13, 2020</w:t>
            </w:r>
          </w:p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511EBE" w:rsidP="002A4ED5">
            <w:r>
              <w:t>Payment due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511EBE" w:rsidP="002A4ED5">
            <w:r>
              <w:t>December 13, 2020</w:t>
            </w:r>
          </w:p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2A4ED5" w:rsidP="002A4ED5"/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9"/>
        <w:gridCol w:w="4949"/>
        <w:gridCol w:w="2339"/>
        <w:gridCol w:w="1531"/>
        <w:gridCol w:w="1440"/>
        <w:gridCol w:w="1526"/>
      </w:tblGrid>
      <w:tr w:rsidR="00511EBE" w:rsidRPr="002A4ED5" w:rsidTr="00511EBE">
        <w:trPr>
          <w:trHeight w:val="331"/>
        </w:trPr>
        <w:tc>
          <w:tcPr>
            <w:tcW w:w="45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11EBE" w:rsidRPr="002A648D" w:rsidRDefault="00511EBE" w:rsidP="00511EBE">
            <w:pPr>
              <w:pStyle w:val="TableHeaders"/>
            </w:pPr>
          </w:p>
        </w:tc>
        <w:tc>
          <w:tcPr>
            <w:tcW w:w="191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11EBE" w:rsidRPr="002A4ED5" w:rsidRDefault="00511EBE" w:rsidP="00511EBE">
            <w:pPr>
              <w:pStyle w:val="TableHeaders"/>
            </w:pPr>
            <w:r>
              <w:t>Name</w:t>
            </w:r>
          </w:p>
        </w:tc>
        <w:tc>
          <w:tcPr>
            <w:tcW w:w="90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11EBE" w:rsidRPr="002A4ED5" w:rsidRDefault="00511EBE" w:rsidP="00511EBE">
            <w:pPr>
              <w:pStyle w:val="TableHeaders"/>
            </w:pPr>
            <w:r>
              <w:t>Phone Number</w:t>
            </w:r>
          </w:p>
        </w:tc>
        <w:sdt>
          <w:sdtPr>
            <w:id w:val="405890554"/>
            <w:placeholder>
              <w:docPart w:val="5B7DCBF4AD2842EAB3D4B883784CBA5A"/>
            </w:placeholder>
            <w:temporary/>
            <w:showingPlcHdr/>
            <w15:appearance w15:val="hidden"/>
          </w:sdtPr>
          <w:sdtContent>
            <w:tc>
              <w:tcPr>
                <w:tcW w:w="59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511EBE" w:rsidRPr="002A4ED5" w:rsidRDefault="00511EBE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FCD3A698DB434B40A98A5A764DD836F6"/>
            </w:placeholder>
            <w:temporary/>
            <w:showingPlcHdr/>
            <w15:appearance w15:val="hidden"/>
          </w:sdtPr>
          <w:sdtContent>
            <w:tc>
              <w:tcPr>
                <w:tcW w:w="55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511EBE" w:rsidRPr="002A4ED5" w:rsidRDefault="00511EBE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92CD804BF9A040E9B461DDD4CF75FFFB"/>
            </w:placeholder>
            <w:temporary/>
            <w:showingPlcHdr/>
            <w15:appearance w15:val="hidden"/>
          </w:sdtPr>
          <w:sdtContent>
            <w:tc>
              <w:tcPr>
                <w:tcW w:w="58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511EBE" w:rsidRPr="002A4ED5" w:rsidRDefault="00511EBE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511EBE" w:rsidRPr="002A4ED5" w:rsidTr="00511EBE">
        <w:trPr>
          <w:trHeight w:val="331"/>
        </w:trPr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11EBE" w:rsidRPr="002A4ED5" w:rsidRDefault="00511EB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91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11EBE" w:rsidRPr="002A4ED5" w:rsidRDefault="00511EB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0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11EBE" w:rsidRPr="002A4ED5" w:rsidRDefault="00511EB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9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11EBE" w:rsidRPr="002A4ED5" w:rsidRDefault="00511EB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5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11EBE" w:rsidRPr="002A4ED5" w:rsidRDefault="00511EB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8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11EBE" w:rsidRPr="002A4ED5" w:rsidRDefault="00511EB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511EBE" w:rsidRPr="002A4ED5" w:rsidTr="00511EBE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2A4ED5"/>
        </w:tc>
        <w:tc>
          <w:tcPr>
            <w:tcW w:w="19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2A4ED5"/>
        </w:tc>
        <w:tc>
          <w:tcPr>
            <w:tcW w:w="9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2A4ED5"/>
        </w:tc>
        <w:tc>
          <w:tcPr>
            <w:tcW w:w="55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2A4ED5">
            <w:r>
              <w:t>$8.00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2A4ED5"/>
        </w:tc>
      </w:tr>
      <w:tr w:rsidR="00511EBE" w:rsidRPr="002A4ED5" w:rsidTr="00511EBE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>
            <w:r>
              <w:t>$8.00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</w:tr>
      <w:tr w:rsidR="00511EBE" w:rsidRPr="002A4ED5" w:rsidTr="00511EBE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>
            <w:r>
              <w:t>$8.00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</w:tr>
      <w:tr w:rsidR="00511EBE" w:rsidRPr="002A4ED5" w:rsidTr="00511EBE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>
            <w:r>
              <w:t>$8.00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</w:tr>
      <w:tr w:rsidR="00511EBE" w:rsidRPr="002A4ED5" w:rsidTr="00511EBE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>
            <w:r>
              <w:t>$8.00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</w:tr>
      <w:tr w:rsidR="00511EBE" w:rsidRPr="002A4ED5" w:rsidTr="00511EBE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>
            <w:r>
              <w:t>$8.00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</w:tr>
      <w:tr w:rsidR="00511EBE" w:rsidRPr="002A4ED5" w:rsidTr="00511EBE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>
            <w:r>
              <w:t>$8.00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</w:tr>
      <w:tr w:rsidR="00511EBE" w:rsidRPr="002A4ED5" w:rsidTr="00511EBE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>
            <w:r>
              <w:t>$8.00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bookmarkStart w:id="0" w:name="_GoBack"/>
        <w:bookmarkEnd w:id="0"/>
      </w:tr>
      <w:tr w:rsidR="00511EBE" w:rsidRPr="002A4ED5" w:rsidTr="00511EBE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>
            <w:r>
              <w:t>$8.00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</w:tr>
      <w:tr w:rsidR="00511EBE" w:rsidRPr="002A4ED5" w:rsidTr="00511EBE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  <w:tc>
          <w:tcPr>
            <w:tcW w:w="5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>
            <w:r>
              <w:t>$8.00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11EBE" w:rsidRPr="002A4ED5" w:rsidRDefault="00511EBE" w:rsidP="00511EBE"/>
        </w:tc>
      </w:tr>
      <w:tr w:rsidR="00511EBE" w:rsidRPr="002A4ED5" w:rsidTr="00511EBE">
        <w:tc>
          <w:tcPr>
            <w:tcW w:w="451" w:type="pct"/>
            <w:tcBorders>
              <w:top w:val="single" w:sz="4" w:space="0" w:color="auto"/>
            </w:tcBorders>
          </w:tcPr>
          <w:p w:rsidR="00511EBE" w:rsidRPr="002A4ED5" w:rsidRDefault="00511EBE" w:rsidP="00511EBE"/>
        </w:tc>
        <w:tc>
          <w:tcPr>
            <w:tcW w:w="1910" w:type="pct"/>
            <w:tcBorders>
              <w:top w:val="single" w:sz="4" w:space="0" w:color="auto"/>
            </w:tcBorders>
          </w:tcPr>
          <w:p w:rsidR="00511EBE" w:rsidRPr="002A4ED5" w:rsidRDefault="00511EBE" w:rsidP="00511EBE"/>
        </w:tc>
        <w:tc>
          <w:tcPr>
            <w:tcW w:w="903" w:type="pct"/>
            <w:tcBorders>
              <w:top w:val="single" w:sz="4" w:space="0" w:color="auto"/>
            </w:tcBorders>
          </w:tcPr>
          <w:p w:rsidR="00511EBE" w:rsidRPr="002A4ED5" w:rsidRDefault="00511EBE" w:rsidP="00511EBE"/>
        </w:tc>
        <w:tc>
          <w:tcPr>
            <w:tcW w:w="591" w:type="pct"/>
            <w:tcBorders>
              <w:top w:val="single" w:sz="4" w:space="0" w:color="auto"/>
            </w:tcBorders>
          </w:tcPr>
          <w:p w:rsidR="00511EBE" w:rsidRPr="002A4ED5" w:rsidRDefault="00511EBE" w:rsidP="00511EBE"/>
        </w:tc>
        <w:sdt>
          <w:sdtPr>
            <w:id w:val="2064670704"/>
            <w:placeholder>
              <w:docPart w:val="F39941A3BDD241C8961050AA5730266A"/>
            </w:placeholder>
            <w:temporary/>
            <w:showingPlcHdr/>
            <w15:appearance w15:val="hidden"/>
            <w:text/>
          </w:sdtPr>
          <w:sdtContent>
            <w:tc>
              <w:tcPr>
                <w:tcW w:w="556" w:type="pct"/>
                <w:tcBorders>
                  <w:top w:val="single" w:sz="4" w:space="0" w:color="auto"/>
                </w:tcBorders>
                <w:vAlign w:val="bottom"/>
              </w:tcPr>
              <w:p w:rsidR="00511EBE" w:rsidRPr="002A4ED5" w:rsidRDefault="00511EBE" w:rsidP="00511EBE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</w:tcPr>
          <w:p w:rsidR="00511EBE" w:rsidRPr="002A4ED5" w:rsidRDefault="00511EBE" w:rsidP="00511EBE">
            <w:pPr>
              <w:rPr>
                <w:b/>
              </w:rPr>
            </w:pPr>
          </w:p>
        </w:tc>
      </w:tr>
    </w:tbl>
    <w:p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26D" w:rsidRDefault="006D426D" w:rsidP="00650259">
      <w:pPr>
        <w:spacing w:line="240" w:lineRule="auto"/>
      </w:pPr>
      <w:r>
        <w:separator/>
      </w:r>
    </w:p>
  </w:endnote>
  <w:endnote w:type="continuationSeparator" w:id="0">
    <w:p w:rsidR="006D426D" w:rsidRDefault="006D426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9F6D2A-D020-40A6-BF54-C100DADCE448}"/>
    <w:embedBold r:id="rId2" w:fontKey="{25F925CC-2E0C-4902-B106-BDC0D18B3147}"/>
    <w:embedItalic r:id="rId3" w:fontKey="{E07A9B87-95BB-44B8-95AA-7D248C2948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253198C-2653-4F11-9E10-A5692429259A}"/>
    <w:embedBold r:id="rId5" w:fontKey="{16D1CFEB-F03F-48B3-96EB-14058117584B}"/>
    <w:embedItalic r:id="rId6" w:fontKey="{2DCF8CF2-AC2C-48C4-AE75-5649EC9B139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5409DAF-C3AF-49F2-A8F0-6E385B8985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45C3B18-4BE4-4B01-A94D-25DC223E92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:rsidTr="00562601">
      <w:tc>
        <w:tcPr>
          <w:tcW w:w="2500" w:type="pct"/>
          <w:vAlign w:val="center"/>
        </w:tcPr>
        <w:p w:rsidR="00562601" w:rsidRPr="002A648D" w:rsidRDefault="00562601" w:rsidP="00511EBE">
          <w:pPr>
            <w:pStyle w:val="Footer"/>
          </w:pP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26D" w:rsidRDefault="006D426D" w:rsidP="00650259">
      <w:pPr>
        <w:spacing w:line="240" w:lineRule="auto"/>
      </w:pPr>
      <w:r>
        <w:separator/>
      </w:r>
    </w:p>
  </w:footnote>
  <w:footnote w:type="continuationSeparator" w:id="0">
    <w:p w:rsidR="006D426D" w:rsidRDefault="006D426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:rsidR="00562601" w:rsidRPr="002B69B4" w:rsidRDefault="00511EBE" w:rsidP="00511EBE">
          <w:pPr>
            <w:pStyle w:val="Header"/>
          </w:pPr>
          <w:r>
            <w:t>Victoria’s Bakery – Chocolate Chip Cookie Dough Order Form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BE"/>
    <w:rsid w:val="00003B30"/>
    <w:rsid w:val="00045CA6"/>
    <w:rsid w:val="00052382"/>
    <w:rsid w:val="0006568A"/>
    <w:rsid w:val="00076F0F"/>
    <w:rsid w:val="00084253"/>
    <w:rsid w:val="000D1F49"/>
    <w:rsid w:val="000F5C88"/>
    <w:rsid w:val="001346EB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11EBE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D426D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e.ewing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E69F06D794465D85699A09B3C24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557B4-E7F9-473D-BD09-EF56855F78B9}"/>
      </w:docPartPr>
      <w:docPartBody>
        <w:p w:rsidR="00000000" w:rsidRDefault="003B7586">
          <w:pPr>
            <w:pStyle w:val="76E69F06D794465D85699A09B3C243D5"/>
          </w:pPr>
          <w:r w:rsidRPr="002A4ED5">
            <w:t>Phone</w:t>
          </w:r>
        </w:p>
      </w:docPartBody>
    </w:docPart>
    <w:docPart>
      <w:docPartPr>
        <w:name w:val="5B7DCBF4AD2842EAB3D4B883784CB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7F8D0-7AC9-489B-902C-A5155DBF5976}"/>
      </w:docPartPr>
      <w:docPartBody>
        <w:p w:rsidR="00000000" w:rsidRDefault="0046052B" w:rsidP="0046052B">
          <w:pPr>
            <w:pStyle w:val="5B7DCBF4AD2842EAB3D4B883784CBA5A"/>
          </w:pPr>
          <w:r w:rsidRPr="002A4ED5">
            <w:t>Quantity</w:t>
          </w:r>
        </w:p>
      </w:docPartBody>
    </w:docPart>
    <w:docPart>
      <w:docPartPr>
        <w:name w:val="FCD3A698DB434B40A98A5A764DD83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D5654-D4B8-4FBD-9686-442DEE269A3A}"/>
      </w:docPartPr>
      <w:docPartBody>
        <w:p w:rsidR="00000000" w:rsidRDefault="0046052B" w:rsidP="0046052B">
          <w:pPr>
            <w:pStyle w:val="FCD3A698DB434B40A98A5A764DD836F6"/>
          </w:pPr>
          <w:r w:rsidRPr="002A4ED5">
            <w:t>Unit Price</w:t>
          </w:r>
        </w:p>
      </w:docPartBody>
    </w:docPart>
    <w:docPart>
      <w:docPartPr>
        <w:name w:val="92CD804BF9A040E9B461DDD4CF75F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E0114-A107-4EEB-98F2-36FD85C3EDE7}"/>
      </w:docPartPr>
      <w:docPartBody>
        <w:p w:rsidR="00000000" w:rsidRDefault="0046052B" w:rsidP="0046052B">
          <w:pPr>
            <w:pStyle w:val="92CD804BF9A040E9B461DDD4CF75FFFB"/>
          </w:pPr>
          <w:r w:rsidRPr="002A4ED5">
            <w:t>Amount</w:t>
          </w:r>
        </w:p>
      </w:docPartBody>
    </w:docPart>
    <w:docPart>
      <w:docPartPr>
        <w:name w:val="F39941A3BDD241C8961050AA57302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30CB4-6C8B-4EE2-8438-4304CAB72AA8}"/>
      </w:docPartPr>
      <w:docPartBody>
        <w:p w:rsidR="00000000" w:rsidRDefault="0046052B" w:rsidP="0046052B">
          <w:pPr>
            <w:pStyle w:val="F39941A3BDD241C8961050AA5730266A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2B"/>
    <w:rsid w:val="003B7586"/>
    <w:rsid w:val="0046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EF412295F14D9F8A3D24CDC54BD140">
    <w:name w:val="22EF412295F14D9F8A3D24CDC54BD140"/>
  </w:style>
  <w:style w:type="paragraph" w:customStyle="1" w:styleId="76E69F06D794465D85699A09B3C243D5">
    <w:name w:val="76E69F06D794465D85699A09B3C243D5"/>
  </w:style>
  <w:style w:type="paragraph" w:customStyle="1" w:styleId="EDC37E9E97C841E493CD42CED660C635">
    <w:name w:val="EDC37E9E97C841E493CD42CED660C635"/>
  </w:style>
  <w:style w:type="paragraph" w:customStyle="1" w:styleId="EF04F7BBAEA44E8091A694E2CF9DB0F0">
    <w:name w:val="EF04F7BBAEA44E8091A694E2CF9DB0F0"/>
  </w:style>
  <w:style w:type="paragraph" w:customStyle="1" w:styleId="B000D6BCCC57494D89A06D516BD1A190">
    <w:name w:val="B000D6BCCC57494D89A06D516BD1A190"/>
  </w:style>
  <w:style w:type="paragraph" w:customStyle="1" w:styleId="40E28C8F16C745CDAFFA220CDE5E4268">
    <w:name w:val="40E28C8F16C745CDAFFA220CDE5E4268"/>
  </w:style>
  <w:style w:type="paragraph" w:customStyle="1" w:styleId="3C4D22C236594827A82EE553C1C93914">
    <w:name w:val="3C4D22C236594827A82EE553C1C93914"/>
  </w:style>
  <w:style w:type="paragraph" w:customStyle="1" w:styleId="8ED2A18C1C6B40B0916D22DDAA9AF039">
    <w:name w:val="8ED2A18C1C6B40B0916D22DDAA9AF039"/>
  </w:style>
  <w:style w:type="paragraph" w:customStyle="1" w:styleId="34098DF9898344EC8F9EE2CF5659AF7C">
    <w:name w:val="34098DF9898344EC8F9EE2CF5659AF7C"/>
  </w:style>
  <w:style w:type="paragraph" w:customStyle="1" w:styleId="3BB5607AE76D427EB2A48C887C398FF8">
    <w:name w:val="3BB5607AE76D427EB2A48C887C398FF8"/>
  </w:style>
  <w:style w:type="paragraph" w:customStyle="1" w:styleId="F56B9EC828F54FE791EE6BD00C61B5BA">
    <w:name w:val="F56B9EC828F54FE791EE6BD00C61B5BA"/>
  </w:style>
  <w:style w:type="paragraph" w:customStyle="1" w:styleId="DB12AACF0D1F4114BCD9B55E5FAC2149">
    <w:name w:val="DB12AACF0D1F4114BCD9B55E5FAC2149"/>
  </w:style>
  <w:style w:type="paragraph" w:customStyle="1" w:styleId="99C3BCF44F55488E8FA60F78BF415841">
    <w:name w:val="99C3BCF44F55488E8FA60F78BF415841"/>
  </w:style>
  <w:style w:type="paragraph" w:customStyle="1" w:styleId="45BA098CE746411D94B191F247567DBE">
    <w:name w:val="45BA098CE746411D94B191F247567DBE"/>
  </w:style>
  <w:style w:type="paragraph" w:customStyle="1" w:styleId="4E4D010BA9B94680A9142F9A84223E60">
    <w:name w:val="4E4D010BA9B94680A9142F9A84223E60"/>
  </w:style>
  <w:style w:type="paragraph" w:customStyle="1" w:styleId="AC1918CE67C44D78914D458076BCCAEE">
    <w:name w:val="AC1918CE67C44D78914D458076BCCAEE"/>
    <w:rsid w:val="0046052B"/>
  </w:style>
  <w:style w:type="paragraph" w:customStyle="1" w:styleId="CCC3E94E732A4EF49F006F08AE765FC9">
    <w:name w:val="CCC3E94E732A4EF49F006F08AE765FC9"/>
    <w:rsid w:val="0046052B"/>
  </w:style>
  <w:style w:type="paragraph" w:customStyle="1" w:styleId="5B7DCBF4AD2842EAB3D4B883784CBA5A">
    <w:name w:val="5B7DCBF4AD2842EAB3D4B883784CBA5A"/>
    <w:rsid w:val="0046052B"/>
  </w:style>
  <w:style w:type="paragraph" w:customStyle="1" w:styleId="FCD3A698DB434B40A98A5A764DD836F6">
    <w:name w:val="FCD3A698DB434B40A98A5A764DD836F6"/>
    <w:rsid w:val="0046052B"/>
  </w:style>
  <w:style w:type="paragraph" w:customStyle="1" w:styleId="92CD804BF9A040E9B461DDD4CF75FFFB">
    <w:name w:val="92CD804BF9A040E9B461DDD4CF75FFFB"/>
    <w:rsid w:val="0046052B"/>
  </w:style>
  <w:style w:type="paragraph" w:customStyle="1" w:styleId="262E944BF5A24992ACE80ED455432C66">
    <w:name w:val="262E944BF5A24992ACE80ED455432C66"/>
    <w:rsid w:val="0046052B"/>
  </w:style>
  <w:style w:type="paragraph" w:customStyle="1" w:styleId="C639C24B0777494BA92A8018E8DC4B6C">
    <w:name w:val="C639C24B0777494BA92A8018E8DC4B6C"/>
    <w:rsid w:val="0046052B"/>
  </w:style>
  <w:style w:type="paragraph" w:customStyle="1" w:styleId="45483717D545452BA6A721E3AF1DF842">
    <w:name w:val="45483717D545452BA6A721E3AF1DF842"/>
    <w:rsid w:val="0046052B"/>
  </w:style>
  <w:style w:type="paragraph" w:customStyle="1" w:styleId="478F17B0B6204E1C8D495EADDEABFFF7">
    <w:name w:val="478F17B0B6204E1C8D495EADDEABFFF7"/>
    <w:rsid w:val="0046052B"/>
  </w:style>
  <w:style w:type="paragraph" w:customStyle="1" w:styleId="120F22F82CBE4A669794BA91D3D81465">
    <w:name w:val="120F22F82CBE4A669794BA91D3D81465"/>
    <w:rsid w:val="0046052B"/>
  </w:style>
  <w:style w:type="paragraph" w:customStyle="1" w:styleId="BB1F9006E7324268B8E0EEC3B32EC465">
    <w:name w:val="BB1F9006E7324268B8E0EEC3B32EC465"/>
    <w:rsid w:val="0046052B"/>
  </w:style>
  <w:style w:type="paragraph" w:customStyle="1" w:styleId="AFF82BEDD5CB40A88FD29D6A9AB5D8FD">
    <w:name w:val="AFF82BEDD5CB40A88FD29D6A9AB5D8FD"/>
    <w:rsid w:val="0046052B"/>
  </w:style>
  <w:style w:type="paragraph" w:customStyle="1" w:styleId="2D0C86BBE9514E36A4F76DABF9218356">
    <w:name w:val="2D0C86BBE9514E36A4F76DABF9218356"/>
    <w:rsid w:val="0046052B"/>
  </w:style>
  <w:style w:type="paragraph" w:customStyle="1" w:styleId="A55E068AB95040ED8A709EC67F7D6FA3">
    <w:name w:val="A55E068AB95040ED8A709EC67F7D6FA3"/>
    <w:rsid w:val="0046052B"/>
  </w:style>
  <w:style w:type="paragraph" w:customStyle="1" w:styleId="60D4F907DC104960A5D42ADE98887CBA">
    <w:name w:val="60D4F907DC104960A5D42ADE98887CBA"/>
    <w:rsid w:val="0046052B"/>
  </w:style>
  <w:style w:type="paragraph" w:customStyle="1" w:styleId="C5EFE594A3A942A2BBD0C938152B8F97">
    <w:name w:val="C5EFE594A3A942A2BBD0C938152B8F97"/>
    <w:rsid w:val="0046052B"/>
  </w:style>
  <w:style w:type="paragraph" w:customStyle="1" w:styleId="9150ECA192EF4CAE985737E3A899E75F">
    <w:name w:val="9150ECA192EF4CAE985737E3A899E75F"/>
    <w:rsid w:val="0046052B"/>
  </w:style>
  <w:style w:type="paragraph" w:customStyle="1" w:styleId="9C9B2D03B9DA4CE6A49CF145D0D84D3E">
    <w:name w:val="9C9B2D03B9DA4CE6A49CF145D0D84D3E"/>
    <w:rsid w:val="0046052B"/>
  </w:style>
  <w:style w:type="paragraph" w:customStyle="1" w:styleId="F39941A3BDD241C8961050AA5730266A">
    <w:name w:val="F39941A3BDD241C8961050AA5730266A"/>
    <w:rsid w:val="004605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46E236-6CB0-4AA9-8C84-EA75136FA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2020-12-01T17:44:00Z</dcterms:created>
  <dcterms:modified xsi:type="dcterms:W3CDTF">2020-12-01T17:55:00Z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